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6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4320"/>
        <w:gridCol w:w="3600"/>
      </w:tblGrid>
      <w:tr w:rsidR="000D1AE3" w:rsidRPr="006421AC" w:rsidTr="00D01773">
        <w:trPr>
          <w:trHeight w:val="403"/>
          <w:tblHeader/>
        </w:trPr>
        <w:tc>
          <w:tcPr>
            <w:tcW w:w="2016" w:type="dxa"/>
            <w:tcBorders>
              <w:bottom w:val="single" w:sz="4" w:space="0" w:color="auto"/>
            </w:tcBorders>
            <w:shd w:val="clear" w:color="auto" w:fill="339C48"/>
            <w:noWrap/>
            <w:vAlign w:val="center"/>
            <w:hideMark/>
          </w:tcPr>
          <w:p w:rsidR="000D1AE3" w:rsidRPr="00B86E9A" w:rsidRDefault="000D1AE3" w:rsidP="00DE7643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Frutiger 45 Light" w:hAnsi="Frutiger 45 Light"/>
                <w:noProof/>
              </w:rPr>
              <w:drawing>
                <wp:inline distT="0" distB="0" distL="0" distR="0" wp14:anchorId="7809A101" wp14:editId="247288AB">
                  <wp:extent cx="0" cy="0"/>
                  <wp:effectExtent l="0" t="0" r="0" b="0"/>
                  <wp:docPr id="1" name="Picture 1" descr="goo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google.gif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E9A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Name (L,F)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339C48"/>
            <w:noWrap/>
            <w:vAlign w:val="center"/>
            <w:hideMark/>
          </w:tcPr>
          <w:p w:rsidR="000D1AE3" w:rsidRPr="00B86E9A" w:rsidRDefault="000D1AE3" w:rsidP="00DE7643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B86E9A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Organization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339C48"/>
            <w:noWrap/>
            <w:vAlign w:val="center"/>
          </w:tcPr>
          <w:p w:rsidR="000D1AE3" w:rsidRPr="00B86E9A" w:rsidRDefault="000D1AE3" w:rsidP="00DE7643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B86E9A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Signature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Beeson, Jessica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KU College of Liberal Arts &amp; Sciences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Britt, Karrey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Bryan, Charlie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Cole, Quentin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North Lawrence grocery project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Crawford, Dave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Downtown Grocery Project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Detweiler, Connie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K-State Research and Extension-Douglas County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Edwards, Ali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North Lawrence grocery project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Ellis, Jo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City of Lawrence Parks and Recreation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Farmer, Jeremy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Just Food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Flakus, Sharla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Eudora Public Schools (USD 491)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Garza, Rebecca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Harrington, Haley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Health Care Access Clinic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Henning, Melody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KU Office of Multicultural Affairs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Hoffer, Mary Jane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Lecompton United Methodist Church / Lecompton City Council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Holt, Christina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KU Work Group for Community Health and Development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Horn, Eileen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Douglas County and the City of Lawrence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Johnson, Susan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K-State Research and Extension-Douglas County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3F0D21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21" w:rsidRPr="00BD4FA4" w:rsidRDefault="003F0D21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Keever, Elizabeth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21" w:rsidRPr="00BD4FA4" w:rsidRDefault="003F0D21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Just Food</w:t>
            </w:r>
            <w:bookmarkStart w:id="0" w:name="_GoBack"/>
            <w:bookmarkEnd w:id="0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21" w:rsidRPr="00BD4FA4" w:rsidRDefault="003F0D21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Kejr, Jessica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Harvesters - The Community Food Network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Lominska, Bob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Rolling Prairie Farmers Alliance / </w:t>
            </w:r>
            <w:proofErr w:type="spellStart"/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Hoyland</w:t>
            </w:r>
            <w:proofErr w:type="spellEnd"/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Farm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Lopes, Steve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Martin, Rick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Limestone Pizza / Douglas County Food Policy Council / Homegrown Lawrence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Metzler, Patty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Lawrence Memorial Hospital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Murrish, Paula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Lawrence Public Schools (USD497)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Naramore, Raven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Paul, Shelley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Harvesters—The Community Food Network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Romero, Vince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Schwabauer, Matt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Ecumenical Campus Ministries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Schwegler, Amanda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KU Center for Civic and Social Responsibility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Sepers, Chuck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KU Work Group for Community Health and Development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Shafer, Aundrea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Talley, Shana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Lawrence Public Schools (USD497)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Taylor, Verdell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St. Luke AME Church / Lawrence Memorial Hospital / Christian Psychological Services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Thellman, Nancy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Douglas County Commission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Tilden, Chris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Treaster, Cyndi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Kansas Department of Health and Environment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Trummel</w:t>
            </w:r>
            <w:proofErr w:type="spellEnd"/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, Nina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BD4FA4" w:rsidRPr="00BD4FA4" w:rsidTr="00BD4FA4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White, Norman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Kansas Department for Children and Families - Kansas City Region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4FA4" w:rsidRPr="00BD4FA4" w:rsidRDefault="00BD4FA4" w:rsidP="00BD4FA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D4FA4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D221F8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1F8" w:rsidRPr="00D221F8" w:rsidRDefault="00D221F8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C92BF7" w:rsidRPr="00D221F8" w:rsidTr="00D221F8">
        <w:trPr>
          <w:trHeight w:val="4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2BF7" w:rsidRPr="00D221F8" w:rsidRDefault="00C92BF7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2BF7" w:rsidRPr="00D221F8" w:rsidRDefault="00C92BF7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2BF7" w:rsidRPr="00D221F8" w:rsidRDefault="00C92BF7" w:rsidP="00D221F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</w:tbl>
    <w:p w:rsidR="00A5503B" w:rsidRDefault="00A5503B">
      <w:pPr>
        <w:rPr>
          <w:rFonts w:ascii="Frutiger 45 Light" w:hAnsi="Frutiger 45 Light"/>
          <w:sz w:val="24"/>
        </w:rPr>
      </w:pPr>
    </w:p>
    <w:sectPr w:rsidR="00A5503B" w:rsidSect="00FF610C">
      <w:headerReference w:type="default" r:id="rId9"/>
      <w:pgSz w:w="12240" w:h="15840"/>
      <w:pgMar w:top="1440" w:right="1080" w:bottom="720" w:left="1440" w:header="720" w:footer="36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F6D" w:rsidRDefault="00CB5F6D" w:rsidP="00AA433F">
      <w:r>
        <w:separator/>
      </w:r>
    </w:p>
  </w:endnote>
  <w:endnote w:type="continuationSeparator" w:id="0">
    <w:p w:rsidR="00CB5F6D" w:rsidRDefault="00CB5F6D" w:rsidP="00AA4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52EA975-10AC-4090-AD08-F04E3BE63051}"/>
    <w:embedBold r:id="rId2" w:fontKey="{951B8B29-C425-48F0-AC02-5D45B7ED86C3}"/>
    <w:embedItalic r:id="rId3" w:fontKey="{D49590A8-B75E-4B3E-ACF4-3050207878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33D51C8-3DED-464D-A2BE-94C534B6752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72190610-DC8F-4E7D-B889-3129B44C0274}"/>
    <w:embedBold r:id="rId6" w:fontKey="{D58C2269-8A0C-41A1-B1C0-E34D5CCB60B5}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7" w:fontKey="{95E05997-E53F-4FA4-B4A3-7969E497B026}"/>
  </w:font>
  <w:font w:name="Frutiger 65 Bold">
    <w:panose1 w:val="020B0800000000000000"/>
    <w:charset w:val="00"/>
    <w:family w:val="swiss"/>
    <w:pitch w:val="variable"/>
    <w:sig w:usb0="00000003" w:usb1="00000000" w:usb2="00000000" w:usb3="00000000" w:csb0="00000001" w:csb1="00000000"/>
    <w:embedBold r:id="rId8" w:fontKey="{6F47B953-9BAA-47DA-BF28-0BCD8F0CE565}"/>
  </w:font>
  <w:font w:name="Frutiger 55 Roman">
    <w:panose1 w:val="02000503040000020004"/>
    <w:charset w:val="00"/>
    <w:family w:val="auto"/>
    <w:pitch w:val="variable"/>
    <w:sig w:usb0="00000003" w:usb1="00000000" w:usb2="00000000" w:usb3="00000000" w:csb0="00000001" w:csb1="00000000"/>
    <w:embedRegular r:id="rId9" w:fontKey="{0B23E2D6-6CDC-42C1-B650-8B3562A98E09}"/>
    <w:embedBold r:id="rId10" w:fontKey="{168DA6B0-C549-45EA-9482-1608B7F65A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EEC7BE1F-9D13-48AB-B463-B9CDE03C210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F6D" w:rsidRDefault="00CB5F6D" w:rsidP="00AA433F">
      <w:r>
        <w:separator/>
      </w:r>
    </w:p>
  </w:footnote>
  <w:footnote w:type="continuationSeparator" w:id="0">
    <w:p w:rsidR="00CB5F6D" w:rsidRDefault="00CB5F6D" w:rsidP="00AA43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0C" w:rsidRPr="00585EA9" w:rsidRDefault="00FF610C" w:rsidP="00FF610C">
    <w:pPr>
      <w:pStyle w:val="Agenda"/>
      <w:rPr>
        <w:rFonts w:ascii="Frutiger 65 Bold" w:hAnsi="Frutiger 65 Bold"/>
        <w:color w:val="339C48"/>
      </w:rPr>
    </w:pPr>
    <w:r>
      <w:rPr>
        <w:rFonts w:ascii="Frutiger 65 Bold" w:hAnsi="Frutiger 65 Bold"/>
        <w:noProof/>
        <w:color w:val="339C48"/>
      </w:rPr>
      <w:drawing>
        <wp:anchor distT="0" distB="0" distL="114300" distR="114300" simplePos="0" relativeHeight="251659264" behindDoc="1" locked="0" layoutInCell="1" allowOverlap="1" wp14:anchorId="11A68798" wp14:editId="3CAC8612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1627632" cy="137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Well-logo-534x45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7632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Frutiger 65 Bold" w:hAnsi="Frutiger 65 Bold"/>
        <w:color w:val="339C48"/>
      </w:rPr>
      <w:t>SIGN IN SHEET</w:t>
    </w:r>
  </w:p>
  <w:p w:rsidR="00FF610C" w:rsidRPr="00585EA9" w:rsidRDefault="00FF610C" w:rsidP="00FF610C">
    <w:pPr>
      <w:pStyle w:val="AgendaTitle"/>
      <w:spacing w:after="60"/>
      <w:rPr>
        <w:rFonts w:ascii="Frutiger 55 Roman" w:hAnsi="Frutiger 55 Roman"/>
        <w:b w:val="0"/>
        <w:sz w:val="22"/>
      </w:rPr>
    </w:pPr>
  </w:p>
  <w:p w:rsidR="00FF610C" w:rsidRPr="00585EA9" w:rsidRDefault="00FF610C" w:rsidP="00FF610C">
    <w:pPr>
      <w:pStyle w:val="AgendaTitle"/>
      <w:spacing w:after="60"/>
      <w:rPr>
        <w:rFonts w:ascii="Frutiger 55 Roman" w:hAnsi="Frutiger 55 Roman"/>
        <w:b w:val="0"/>
        <w:sz w:val="22"/>
      </w:rPr>
    </w:pPr>
  </w:p>
  <w:p w:rsidR="00FF610C" w:rsidRDefault="00FF610C" w:rsidP="00FF610C">
    <w:pPr>
      <w:pStyle w:val="AgendaTitle"/>
      <w:spacing w:after="60"/>
      <w:rPr>
        <w:rFonts w:ascii="Frutiger 55 Roman" w:hAnsi="Frutiger 55 Roman"/>
        <w:color w:val="339C48"/>
        <w:sz w:val="22"/>
      </w:rPr>
    </w:pPr>
  </w:p>
  <w:p w:rsidR="00FF610C" w:rsidRDefault="00FF610C" w:rsidP="00FF610C">
    <w:pPr>
      <w:pStyle w:val="AgendaTitle"/>
      <w:spacing w:after="60"/>
      <w:rPr>
        <w:rFonts w:ascii="Frutiger 55 Roman" w:hAnsi="Frutiger 55 Roman"/>
        <w:color w:val="339C48"/>
        <w:sz w:val="22"/>
      </w:rPr>
    </w:pPr>
  </w:p>
  <w:p w:rsidR="00FF610C" w:rsidRDefault="00FF610C" w:rsidP="00FF610C">
    <w:pPr>
      <w:pStyle w:val="AgendaTitle"/>
      <w:spacing w:after="60"/>
      <w:rPr>
        <w:rFonts w:ascii="Frutiger 55 Roman" w:hAnsi="Frutiger 55 Roman"/>
        <w:color w:val="339C48"/>
        <w:sz w:val="22"/>
      </w:rPr>
    </w:pPr>
    <w:r w:rsidRPr="00EE32FE">
      <w:rPr>
        <w:rFonts w:ascii="Frutiger 55 Roman" w:hAnsi="Frutiger 55 Roman"/>
        <w:color w:val="339C48"/>
        <w:sz w:val="22"/>
      </w:rPr>
      <w:t>Healthy Food</w:t>
    </w:r>
    <w:r>
      <w:rPr>
        <w:rFonts w:ascii="Frutiger 55 Roman" w:hAnsi="Frutiger 55 Roman"/>
        <w:color w:val="339C48"/>
        <w:sz w:val="22"/>
      </w:rPr>
      <w:t xml:space="preserve"> For All </w:t>
    </w:r>
    <w:r w:rsidRPr="00EE32FE">
      <w:rPr>
        <w:rFonts w:ascii="Frutiger 55 Roman" w:hAnsi="Frutiger 55 Roman"/>
        <w:color w:val="339C48"/>
        <w:sz w:val="22"/>
      </w:rPr>
      <w:t>Work Group</w:t>
    </w:r>
    <w:r w:rsidR="00426D56">
      <w:rPr>
        <w:rFonts w:ascii="Frutiger 55 Roman" w:hAnsi="Frutiger 55 Roman"/>
        <w:color w:val="339C48"/>
        <w:sz w:val="22"/>
      </w:rPr>
      <w:t xml:space="preserve"> Meeting</w:t>
    </w:r>
  </w:p>
  <w:p w:rsidR="00BD4FA4" w:rsidRPr="00827B25" w:rsidRDefault="00BD4FA4" w:rsidP="00BD4FA4">
    <w:pPr>
      <w:pStyle w:val="AgendaTitle"/>
      <w:rPr>
        <w:rFonts w:ascii="Calibri" w:hAnsi="Calibri"/>
        <w:b w:val="0"/>
        <w:sz w:val="20"/>
      </w:rPr>
    </w:pPr>
    <w:r w:rsidRPr="00334FA3">
      <w:rPr>
        <w:rFonts w:ascii="Calibri" w:hAnsi="Calibri"/>
        <w:b w:val="0"/>
        <w:sz w:val="20"/>
      </w:rPr>
      <w:t>Just Food, 1000 E 11th St, Lawrence, KS 66046</w:t>
    </w:r>
  </w:p>
  <w:p w:rsidR="00062F31" w:rsidRDefault="00D221F8" w:rsidP="00D221F8">
    <w:pPr>
      <w:pStyle w:val="AgendaTitle"/>
      <w:spacing w:after="240"/>
      <w:rPr>
        <w:rFonts w:ascii="Calibri" w:hAnsi="Calibri"/>
        <w:b w:val="0"/>
        <w:sz w:val="20"/>
      </w:rPr>
    </w:pPr>
    <w:r>
      <w:rPr>
        <w:rFonts w:ascii="Calibri" w:hAnsi="Calibri"/>
        <w:b w:val="0"/>
        <w:sz w:val="20"/>
      </w:rPr>
      <w:t xml:space="preserve">10 - 11:30 a.m., Friday, </w:t>
    </w:r>
    <w:r w:rsidR="00BD4FA4">
      <w:rPr>
        <w:rFonts w:ascii="Calibri" w:hAnsi="Calibri"/>
        <w:b w:val="0"/>
        <w:sz w:val="20"/>
      </w:rPr>
      <w:t>December 5,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google.gif" style="width:714.35pt;height:135.1pt;visibility:visible;mso-wrap-style:square" o:bullet="t">
        <v:imagedata r:id="rId1" o:title="google"/>
      </v:shape>
    </w:pict>
  </w:numPicBullet>
  <w:abstractNum w:abstractNumId="0">
    <w:nsid w:val="0B0A3AA5"/>
    <w:multiLevelType w:val="hybridMultilevel"/>
    <w:tmpl w:val="BC465A86"/>
    <w:lvl w:ilvl="0" w:tplc="D17AB5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0DE773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510800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E6C13C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60231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BC4CEE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250DF7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E4E96D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6ACEE4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2BD5A79"/>
    <w:multiLevelType w:val="hybridMultilevel"/>
    <w:tmpl w:val="248EAA46"/>
    <w:lvl w:ilvl="0" w:tplc="BD82B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6C91CC2"/>
    <w:multiLevelType w:val="hybridMultilevel"/>
    <w:tmpl w:val="0816713C"/>
    <w:lvl w:ilvl="0" w:tplc="031A66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C885E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24A226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EE849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93A8F5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94885E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7FAF8C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034937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53A3CB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64172268"/>
    <w:multiLevelType w:val="hybridMultilevel"/>
    <w:tmpl w:val="E0743F64"/>
    <w:lvl w:ilvl="0" w:tplc="258A68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DD4088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B526C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F68EE8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BC650C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710FBB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4202B1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E106FA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C72AC3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64A97623"/>
    <w:multiLevelType w:val="multilevel"/>
    <w:tmpl w:val="0828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5">
    <w:nsid w:val="65F120B6"/>
    <w:multiLevelType w:val="hybridMultilevel"/>
    <w:tmpl w:val="B71A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231E87"/>
    <w:multiLevelType w:val="hybridMultilevel"/>
    <w:tmpl w:val="90C41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59"/>
    <w:rsid w:val="00013C4B"/>
    <w:rsid w:val="00022944"/>
    <w:rsid w:val="00023487"/>
    <w:rsid w:val="00036724"/>
    <w:rsid w:val="000477BA"/>
    <w:rsid w:val="00062F31"/>
    <w:rsid w:val="00065407"/>
    <w:rsid w:val="00083483"/>
    <w:rsid w:val="000A1A54"/>
    <w:rsid w:val="000A5748"/>
    <w:rsid w:val="000D1AE3"/>
    <w:rsid w:val="000E4B0D"/>
    <w:rsid w:val="000F242F"/>
    <w:rsid w:val="00103525"/>
    <w:rsid w:val="0019379A"/>
    <w:rsid w:val="0019712E"/>
    <w:rsid w:val="001A0B89"/>
    <w:rsid w:val="001C5B36"/>
    <w:rsid w:val="001C76ED"/>
    <w:rsid w:val="001D1800"/>
    <w:rsid w:val="001F32E8"/>
    <w:rsid w:val="001F4B11"/>
    <w:rsid w:val="001F736C"/>
    <w:rsid w:val="00224977"/>
    <w:rsid w:val="00267937"/>
    <w:rsid w:val="002738F2"/>
    <w:rsid w:val="002B5182"/>
    <w:rsid w:val="002B6450"/>
    <w:rsid w:val="002C2E64"/>
    <w:rsid w:val="002C7771"/>
    <w:rsid w:val="002F5784"/>
    <w:rsid w:val="00301798"/>
    <w:rsid w:val="0030399A"/>
    <w:rsid w:val="00324ED7"/>
    <w:rsid w:val="00326865"/>
    <w:rsid w:val="00345EE9"/>
    <w:rsid w:val="003707F7"/>
    <w:rsid w:val="0037170C"/>
    <w:rsid w:val="0037649E"/>
    <w:rsid w:val="0039623B"/>
    <w:rsid w:val="003A0BC3"/>
    <w:rsid w:val="003A23FF"/>
    <w:rsid w:val="003D1012"/>
    <w:rsid w:val="003E571E"/>
    <w:rsid w:val="003F0D21"/>
    <w:rsid w:val="004124BD"/>
    <w:rsid w:val="00426D56"/>
    <w:rsid w:val="00441DE7"/>
    <w:rsid w:val="0044796A"/>
    <w:rsid w:val="00462C7A"/>
    <w:rsid w:val="004654EB"/>
    <w:rsid w:val="00492B3B"/>
    <w:rsid w:val="00495C18"/>
    <w:rsid w:val="004B20C4"/>
    <w:rsid w:val="004B2BD7"/>
    <w:rsid w:val="004B7B10"/>
    <w:rsid w:val="004E3B56"/>
    <w:rsid w:val="004E65CF"/>
    <w:rsid w:val="005057AF"/>
    <w:rsid w:val="005806C7"/>
    <w:rsid w:val="005852D5"/>
    <w:rsid w:val="00585EA9"/>
    <w:rsid w:val="005A0721"/>
    <w:rsid w:val="005D37E1"/>
    <w:rsid w:val="00634A1D"/>
    <w:rsid w:val="006358B4"/>
    <w:rsid w:val="006421AC"/>
    <w:rsid w:val="00653F28"/>
    <w:rsid w:val="006546DA"/>
    <w:rsid w:val="0066283E"/>
    <w:rsid w:val="006840D1"/>
    <w:rsid w:val="006D3052"/>
    <w:rsid w:val="00717DE7"/>
    <w:rsid w:val="0072369C"/>
    <w:rsid w:val="0072401B"/>
    <w:rsid w:val="00727F87"/>
    <w:rsid w:val="00747059"/>
    <w:rsid w:val="007834D7"/>
    <w:rsid w:val="00793D9E"/>
    <w:rsid w:val="007E394C"/>
    <w:rsid w:val="007E5F70"/>
    <w:rsid w:val="007E795F"/>
    <w:rsid w:val="008163DD"/>
    <w:rsid w:val="00852289"/>
    <w:rsid w:val="0087146A"/>
    <w:rsid w:val="008A6820"/>
    <w:rsid w:val="008B7867"/>
    <w:rsid w:val="00921FCF"/>
    <w:rsid w:val="009655E5"/>
    <w:rsid w:val="00990FF9"/>
    <w:rsid w:val="009A731F"/>
    <w:rsid w:val="009D0C22"/>
    <w:rsid w:val="00A26466"/>
    <w:rsid w:val="00A5503B"/>
    <w:rsid w:val="00A91A37"/>
    <w:rsid w:val="00AA433F"/>
    <w:rsid w:val="00AA57F1"/>
    <w:rsid w:val="00AB5B2C"/>
    <w:rsid w:val="00AF6874"/>
    <w:rsid w:val="00B0481E"/>
    <w:rsid w:val="00B57A51"/>
    <w:rsid w:val="00BD2F7B"/>
    <w:rsid w:val="00BD3E0A"/>
    <w:rsid w:val="00BD4FA4"/>
    <w:rsid w:val="00BE048C"/>
    <w:rsid w:val="00C30F39"/>
    <w:rsid w:val="00C50493"/>
    <w:rsid w:val="00C829A4"/>
    <w:rsid w:val="00C92BF7"/>
    <w:rsid w:val="00CB5F6D"/>
    <w:rsid w:val="00CC3054"/>
    <w:rsid w:val="00CE240D"/>
    <w:rsid w:val="00CE7977"/>
    <w:rsid w:val="00D01773"/>
    <w:rsid w:val="00D0502B"/>
    <w:rsid w:val="00D062BA"/>
    <w:rsid w:val="00D1504F"/>
    <w:rsid w:val="00D221F8"/>
    <w:rsid w:val="00D24610"/>
    <w:rsid w:val="00D84957"/>
    <w:rsid w:val="00D94FEE"/>
    <w:rsid w:val="00DB7192"/>
    <w:rsid w:val="00E24A48"/>
    <w:rsid w:val="00E524EF"/>
    <w:rsid w:val="00E572D8"/>
    <w:rsid w:val="00E6092C"/>
    <w:rsid w:val="00E72708"/>
    <w:rsid w:val="00EA15EB"/>
    <w:rsid w:val="00EA50B3"/>
    <w:rsid w:val="00EA6FFE"/>
    <w:rsid w:val="00EE32FE"/>
    <w:rsid w:val="00F153B1"/>
    <w:rsid w:val="00F173D7"/>
    <w:rsid w:val="00F342CC"/>
    <w:rsid w:val="00F94C8F"/>
    <w:rsid w:val="00FC2469"/>
    <w:rsid w:val="00FC2710"/>
    <w:rsid w:val="00FD02B1"/>
    <w:rsid w:val="00FF4DC6"/>
    <w:rsid w:val="00FF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3487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F342CC"/>
    <w:pPr>
      <w:outlineLvl w:val="0"/>
    </w:pPr>
    <w:rPr>
      <w:rFonts w:cs="Arial"/>
      <w:b/>
      <w:bCs/>
    </w:rPr>
  </w:style>
  <w:style w:type="paragraph" w:styleId="Heading2">
    <w:name w:val="heading 2"/>
    <w:basedOn w:val="Normal"/>
    <w:next w:val="Normal"/>
    <w:qFormat/>
    <w:rsid w:val="001035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035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42CC"/>
    <w:rPr>
      <w:rFonts w:ascii="Tahoma" w:hAnsi="Tahoma" w:cs="Arial"/>
      <w:b/>
      <w:bCs/>
      <w:sz w:val="18"/>
      <w:szCs w:val="24"/>
      <w:lang w:val="en-US" w:eastAsia="en-US" w:bidi="ar-SA"/>
    </w:rPr>
  </w:style>
  <w:style w:type="paragraph" w:customStyle="1" w:styleId="AgendaTitle">
    <w:name w:val="Agenda Title"/>
    <w:basedOn w:val="Normal"/>
    <w:rsid w:val="00103525"/>
    <w:pPr>
      <w:outlineLvl w:val="0"/>
    </w:pPr>
    <w:rPr>
      <w:rFonts w:cs="Arial"/>
      <w:b/>
      <w:bCs/>
    </w:rPr>
  </w:style>
  <w:style w:type="paragraph" w:customStyle="1" w:styleId="Agenda">
    <w:name w:val="Agenda"/>
    <w:basedOn w:val="Normal"/>
    <w:rsid w:val="00F94C8F"/>
    <w:pPr>
      <w:spacing w:after="200"/>
      <w:jc w:val="right"/>
    </w:pPr>
    <w:rPr>
      <w:b/>
      <w:color w:val="C0C0C0"/>
      <w:sz w:val="56"/>
      <w:szCs w:val="20"/>
    </w:rPr>
  </w:style>
  <w:style w:type="paragraph" w:styleId="BalloonText">
    <w:name w:val="Balloon Text"/>
    <w:basedOn w:val="Normal"/>
    <w:semiHidden/>
    <w:rsid w:val="004E3B56"/>
    <w:rPr>
      <w:rFonts w:cs="Tahoma"/>
      <w:sz w:val="16"/>
      <w:szCs w:val="16"/>
    </w:rPr>
  </w:style>
  <w:style w:type="paragraph" w:customStyle="1" w:styleId="Italic">
    <w:name w:val="Italic"/>
    <w:basedOn w:val="Normal"/>
    <w:rsid w:val="00F342CC"/>
    <w:rPr>
      <w:i/>
    </w:rPr>
  </w:style>
  <w:style w:type="paragraph" w:customStyle="1" w:styleId="Bold">
    <w:name w:val="Bold"/>
    <w:basedOn w:val="Normal"/>
    <w:rsid w:val="00921FCF"/>
    <w:pPr>
      <w:spacing w:before="40" w:after="40"/>
    </w:pPr>
    <w:rPr>
      <w:b/>
    </w:rPr>
  </w:style>
  <w:style w:type="paragraph" w:customStyle="1" w:styleId="AgendaItem">
    <w:name w:val="Agenda Item"/>
    <w:basedOn w:val="Normal"/>
    <w:rsid w:val="00921FCF"/>
    <w:pPr>
      <w:spacing w:before="40" w:after="40"/>
    </w:pPr>
  </w:style>
  <w:style w:type="paragraph" w:styleId="Header">
    <w:name w:val="header"/>
    <w:basedOn w:val="Normal"/>
    <w:link w:val="HeaderChar"/>
    <w:rsid w:val="00AA43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A433F"/>
    <w:rPr>
      <w:rFonts w:ascii="Tahoma" w:hAnsi="Tahoma"/>
      <w:sz w:val="18"/>
      <w:szCs w:val="24"/>
    </w:rPr>
  </w:style>
  <w:style w:type="paragraph" w:styleId="Footer">
    <w:name w:val="footer"/>
    <w:basedOn w:val="Normal"/>
    <w:link w:val="FooterChar"/>
    <w:uiPriority w:val="99"/>
    <w:rsid w:val="00AA43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33F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9D0C22"/>
    <w:rPr>
      <w:color w:val="0000FF"/>
      <w:u w:val="single"/>
    </w:rPr>
  </w:style>
  <w:style w:type="table" w:styleId="TableGrid">
    <w:name w:val="Table Grid"/>
    <w:basedOn w:val="TableNormal"/>
    <w:uiPriority w:val="59"/>
    <w:rsid w:val="00A5503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503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3487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F342CC"/>
    <w:pPr>
      <w:outlineLvl w:val="0"/>
    </w:pPr>
    <w:rPr>
      <w:rFonts w:cs="Arial"/>
      <w:b/>
      <w:bCs/>
    </w:rPr>
  </w:style>
  <w:style w:type="paragraph" w:styleId="Heading2">
    <w:name w:val="heading 2"/>
    <w:basedOn w:val="Normal"/>
    <w:next w:val="Normal"/>
    <w:qFormat/>
    <w:rsid w:val="001035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035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42CC"/>
    <w:rPr>
      <w:rFonts w:ascii="Tahoma" w:hAnsi="Tahoma" w:cs="Arial"/>
      <w:b/>
      <w:bCs/>
      <w:sz w:val="18"/>
      <w:szCs w:val="24"/>
      <w:lang w:val="en-US" w:eastAsia="en-US" w:bidi="ar-SA"/>
    </w:rPr>
  </w:style>
  <w:style w:type="paragraph" w:customStyle="1" w:styleId="AgendaTitle">
    <w:name w:val="Agenda Title"/>
    <w:basedOn w:val="Normal"/>
    <w:rsid w:val="00103525"/>
    <w:pPr>
      <w:outlineLvl w:val="0"/>
    </w:pPr>
    <w:rPr>
      <w:rFonts w:cs="Arial"/>
      <w:b/>
      <w:bCs/>
    </w:rPr>
  </w:style>
  <w:style w:type="paragraph" w:customStyle="1" w:styleId="Agenda">
    <w:name w:val="Agenda"/>
    <w:basedOn w:val="Normal"/>
    <w:rsid w:val="00F94C8F"/>
    <w:pPr>
      <w:spacing w:after="200"/>
      <w:jc w:val="right"/>
    </w:pPr>
    <w:rPr>
      <w:b/>
      <w:color w:val="C0C0C0"/>
      <w:sz w:val="56"/>
      <w:szCs w:val="20"/>
    </w:rPr>
  </w:style>
  <w:style w:type="paragraph" w:styleId="BalloonText">
    <w:name w:val="Balloon Text"/>
    <w:basedOn w:val="Normal"/>
    <w:semiHidden/>
    <w:rsid w:val="004E3B56"/>
    <w:rPr>
      <w:rFonts w:cs="Tahoma"/>
      <w:sz w:val="16"/>
      <w:szCs w:val="16"/>
    </w:rPr>
  </w:style>
  <w:style w:type="paragraph" w:customStyle="1" w:styleId="Italic">
    <w:name w:val="Italic"/>
    <w:basedOn w:val="Normal"/>
    <w:rsid w:val="00F342CC"/>
    <w:rPr>
      <w:i/>
    </w:rPr>
  </w:style>
  <w:style w:type="paragraph" w:customStyle="1" w:styleId="Bold">
    <w:name w:val="Bold"/>
    <w:basedOn w:val="Normal"/>
    <w:rsid w:val="00921FCF"/>
    <w:pPr>
      <w:spacing w:before="40" w:after="40"/>
    </w:pPr>
    <w:rPr>
      <w:b/>
    </w:rPr>
  </w:style>
  <w:style w:type="paragraph" w:customStyle="1" w:styleId="AgendaItem">
    <w:name w:val="Agenda Item"/>
    <w:basedOn w:val="Normal"/>
    <w:rsid w:val="00921FCF"/>
    <w:pPr>
      <w:spacing w:before="40" w:after="40"/>
    </w:pPr>
  </w:style>
  <w:style w:type="paragraph" w:styleId="Header">
    <w:name w:val="header"/>
    <w:basedOn w:val="Normal"/>
    <w:link w:val="HeaderChar"/>
    <w:rsid w:val="00AA43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A433F"/>
    <w:rPr>
      <w:rFonts w:ascii="Tahoma" w:hAnsi="Tahoma"/>
      <w:sz w:val="18"/>
      <w:szCs w:val="24"/>
    </w:rPr>
  </w:style>
  <w:style w:type="paragraph" w:styleId="Footer">
    <w:name w:val="footer"/>
    <w:basedOn w:val="Normal"/>
    <w:link w:val="FooterChar"/>
    <w:uiPriority w:val="99"/>
    <w:rsid w:val="00AA43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33F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9D0C22"/>
    <w:rPr>
      <w:color w:val="0000FF"/>
      <w:u w:val="single"/>
    </w:rPr>
  </w:style>
  <w:style w:type="table" w:styleId="TableGrid">
    <w:name w:val="Table Grid"/>
    <w:basedOn w:val="TableNormal"/>
    <w:uiPriority w:val="59"/>
    <w:rsid w:val="00A5503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503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634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914934">
      <w:bodyDiv w:val="1"/>
      <w:marLeft w:val="0"/>
      <w:marRight w:val="0"/>
      <w:marTop w:val="0"/>
      <w:marBottom w:val="0"/>
      <w:divBdr>
        <w:top w:val="none" w:sz="0" w:space="16" w:color="auto"/>
        <w:left w:val="none" w:sz="0" w:space="25" w:color="auto"/>
        <w:bottom w:val="none" w:sz="0" w:space="0" w:color="auto"/>
        <w:right w:val="none" w:sz="0" w:space="0" w:color="auto"/>
      </w:divBdr>
      <w:divsChild>
        <w:div w:id="7986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n.P\Application%20Data\Microsoft\Templates\PTA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270DE89DF1F046A76D3E1A85C3453B" ma:contentTypeVersion="1" ma:contentTypeDescription="Create a new document." ma:contentTypeScope="" ma:versionID="0417be130d498a7427f54f763d5f3e56">
  <xsd:schema xmlns:xsd="http://www.w3.org/2001/XMLSchema" xmlns:xs="http://www.w3.org/2001/XMLSchema" xmlns:p="http://schemas.microsoft.com/office/2006/metadata/properties" xmlns:ns2="493de31f-bdfa-4034-93ef-d50a20e9cb95" targetNamespace="http://schemas.microsoft.com/office/2006/metadata/properties" ma:root="true" ma:fieldsID="47ddfbe6d4d24ca1270a7866cc547da3" ns2:_="">
    <xsd:import namespace="493de31f-bdfa-4034-93ef-d50a20e9cb9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de31f-bdfa-4034-93ef-d50a20e9cb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A71CDA-D29E-4375-ABCD-2A1AF411F827}"/>
</file>

<file path=customXml/itemProps2.xml><?xml version="1.0" encoding="utf-8"?>
<ds:datastoreItem xmlns:ds="http://schemas.openxmlformats.org/officeDocument/2006/customXml" ds:itemID="{E2FA59BD-87D6-469A-ADA9-2F4373DBF6D7}"/>
</file>

<file path=customXml/itemProps3.xml><?xml version="1.0" encoding="utf-8"?>
<ds:datastoreItem xmlns:ds="http://schemas.openxmlformats.org/officeDocument/2006/customXml" ds:itemID="{16DA4557-7466-463C-9AA5-6E86370C5E03}"/>
</file>

<file path=docProps/app.xml><?xml version="1.0" encoding="utf-8"?>
<Properties xmlns="http://schemas.openxmlformats.org/officeDocument/2006/extended-properties" xmlns:vt="http://schemas.openxmlformats.org/officeDocument/2006/docPropsVTypes">
  <Template>PTA agenda.dot</Template>
  <TotalTime>1</TotalTime>
  <Pages>3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Partridge</dc:creator>
  <cp:lastModifiedBy>Charlie Bryan</cp:lastModifiedBy>
  <cp:revision>4</cp:revision>
  <cp:lastPrinted>2014-12-05T14:44:00Z</cp:lastPrinted>
  <dcterms:created xsi:type="dcterms:W3CDTF">2014-12-05T14:44:00Z</dcterms:created>
  <dcterms:modified xsi:type="dcterms:W3CDTF">2014-12-05T14:53:00Z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TC010318681033</vt:lpwstr>
  </property>
  <property fmtid="{D5CDD505-2E9C-101B-9397-08002B2CF9AE}" pid="3" name="ContentTypeId">
    <vt:lpwstr>0x0101001E270DE89DF1F046A76D3E1A85C3453B</vt:lpwstr>
  </property>
</Properties>
</file>